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095" w:rsidRPr="00DD6D50" w:rsidRDefault="00DE5095" w:rsidP="000C30B0">
      <w:pPr>
        <w:pStyle w:val="Heading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DE5095" w:rsidRPr="00DD6D50" w:rsidRDefault="00DE5095" w:rsidP="000C30B0">
      <w:pPr>
        <w:pStyle w:val="Header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DE5095" w:rsidRPr="00DD6D50" w:rsidRDefault="00DE5095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DE5095" w:rsidRPr="00DD6D50" w:rsidRDefault="00DE5095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DE5095" w:rsidRPr="00DD6D50" w:rsidRDefault="00DE5095" w:rsidP="000C30B0">
      <w:pPr>
        <w:pStyle w:val="Header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DE5095" w:rsidRPr="00DD6D50" w:rsidRDefault="00DE5095" w:rsidP="000C30B0">
      <w:pPr>
        <w:pStyle w:val="Header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DE5095" w:rsidRPr="00DD6D50" w:rsidRDefault="00DE5095" w:rsidP="000C30B0">
      <w:pPr>
        <w:pStyle w:val="Header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DE5095" w:rsidRPr="00DD6D50" w:rsidRDefault="00DE5095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DE5095" w:rsidRPr="00DD6D50" w:rsidRDefault="00DE5095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DE5095" w:rsidRPr="00DD6D50" w:rsidRDefault="00DE5095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DE5095" w:rsidRPr="00DD6D50" w:rsidRDefault="00DE5095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DE5095" w:rsidRPr="00DD6D50" w:rsidRDefault="00DE5095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DE5095" w:rsidRPr="00DD6D50" w:rsidRDefault="00DE5095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DE5095" w:rsidRPr="00DD6D50" w:rsidRDefault="00DE5095" w:rsidP="000C30B0">
      <w:pPr>
        <w:pStyle w:val="Heading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DE5095" w:rsidRPr="00DD6D50" w:rsidRDefault="00DE5095" w:rsidP="00C24BE4">
      <w:pPr>
        <w:pStyle w:val="Heading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DE5095" w:rsidRPr="00DD6D50" w:rsidRDefault="00DE5095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DE5095" w:rsidRPr="00DD6D50" w:rsidRDefault="00DE5095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DE5095" w:rsidRPr="00DD6D50" w:rsidRDefault="00DE5095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DE5095" w:rsidRPr="00DD6D50" w:rsidRDefault="00DE5095" w:rsidP="000C30B0">
      <w:pPr>
        <w:jc w:val="both"/>
        <w:rPr>
          <w:rFonts w:ascii="Calibri" w:hAnsi="Calibri" w:cs="Tahoma"/>
          <w:snapToGrid w:val="0"/>
        </w:rPr>
      </w:pPr>
    </w:p>
    <w:p w:rsidR="00DE5095" w:rsidRPr="00DD6D50" w:rsidRDefault="00DE5095" w:rsidP="000C30B0">
      <w:pPr>
        <w:jc w:val="both"/>
        <w:rPr>
          <w:rFonts w:ascii="Calibri" w:hAnsi="Calibri" w:cs="Tahoma"/>
          <w:snapToGrid w:val="0"/>
        </w:rPr>
      </w:pPr>
    </w:p>
    <w:p w:rsidR="00DE5095" w:rsidRDefault="00DE5095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DE5095" w:rsidRPr="00F40AEC" w:rsidRDefault="00DE5095" w:rsidP="00B70448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Pr="009B0099">
        <w:rPr>
          <w:rFonts w:ascii="Calibri" w:hAnsi="Calibri"/>
          <w:b/>
          <w:sz w:val="28"/>
          <w:szCs w:val="28"/>
        </w:rPr>
        <w:t>Budowa kanalizacji deszczowej i oświetlenia ulicznego na odcinku ul. Olsztyńskiej</w:t>
      </w:r>
      <w:r>
        <w:rPr>
          <w:rFonts w:ascii="Calibri" w:hAnsi="Calibri"/>
          <w:b/>
          <w:sz w:val="28"/>
          <w:szCs w:val="28"/>
        </w:rPr>
        <w:t>”</w:t>
      </w:r>
    </w:p>
    <w:p w:rsidR="00DE5095" w:rsidRPr="000C30B0" w:rsidRDefault="00DE5095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DE5095" w:rsidRPr="00DD6D50" w:rsidRDefault="00DE5095" w:rsidP="000C30B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DE5095" w:rsidRPr="00DD6D50" w:rsidRDefault="00DE5095" w:rsidP="000C30B0">
      <w:pPr>
        <w:pStyle w:val="ListParagraph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DE5095" w:rsidRPr="00DD6D50" w:rsidRDefault="00DE5095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DE5095" w:rsidRPr="00DD6D50" w:rsidRDefault="00DE5095" w:rsidP="000C30B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>Termin rozpoczęcia –</w:t>
      </w:r>
      <w:r>
        <w:rPr>
          <w:rFonts w:ascii="Calibri" w:hAnsi="Calibri" w:cs="Tahoma"/>
          <w:sz w:val="22"/>
          <w:szCs w:val="22"/>
        </w:rPr>
        <w:t xml:space="preserve"> po podpisaniu umowy</w:t>
      </w:r>
    </w:p>
    <w:p w:rsidR="00DE5095" w:rsidRPr="002F0284" w:rsidRDefault="00DE5095" w:rsidP="000C30B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2F0284">
        <w:rPr>
          <w:rFonts w:ascii="Calibri" w:hAnsi="Calibri" w:cs="Tahoma"/>
          <w:sz w:val="22"/>
          <w:szCs w:val="22"/>
        </w:rPr>
        <w:t>Termin zakończenia –</w:t>
      </w:r>
      <w:r w:rsidRPr="002F0284"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b/>
          <w:sz w:val="22"/>
          <w:szCs w:val="22"/>
          <w:u w:val="single"/>
        </w:rPr>
        <w:t>22.04.2018</w:t>
      </w:r>
      <w:r w:rsidRPr="00A43EA3">
        <w:rPr>
          <w:rFonts w:ascii="Calibri" w:hAnsi="Calibri" w:cs="Tahoma"/>
          <w:b/>
          <w:sz w:val="22"/>
          <w:szCs w:val="22"/>
          <w:u w:val="single"/>
        </w:rPr>
        <w:t>r.</w:t>
      </w:r>
      <w:r w:rsidRPr="00A43EA3">
        <w:rPr>
          <w:rFonts w:ascii="Calibri" w:hAnsi="Calibri" w:cs="Tahoma"/>
          <w:sz w:val="22"/>
          <w:szCs w:val="22"/>
        </w:rPr>
        <w:t xml:space="preserve"> </w:t>
      </w:r>
      <w:r w:rsidRPr="00A43EA3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DE5095" w:rsidRPr="00DD6D50" w:rsidRDefault="00DE5095" w:rsidP="000C30B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DE5095" w:rsidRPr="00DD6D50" w:rsidRDefault="00DE5095" w:rsidP="000C30B0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DE5095" w:rsidRPr="00DD6D50" w:rsidRDefault="00DE5095" w:rsidP="000C30B0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DE5095" w:rsidRPr="00DD6D50" w:rsidRDefault="00DE5095" w:rsidP="000C30B0">
      <w:pPr>
        <w:jc w:val="both"/>
        <w:rPr>
          <w:rFonts w:ascii="Calibri" w:hAnsi="Calibri" w:cs="Tahoma"/>
          <w:snapToGrid w:val="0"/>
        </w:rPr>
      </w:pPr>
    </w:p>
    <w:p w:rsidR="00DE5095" w:rsidRPr="00DD6D50" w:rsidRDefault="00DE5095" w:rsidP="000C30B0">
      <w:pPr>
        <w:jc w:val="both"/>
        <w:rPr>
          <w:rFonts w:ascii="Calibri" w:hAnsi="Calibri" w:cs="Tahoma"/>
          <w:snapToGrid w:val="0"/>
        </w:rPr>
      </w:pPr>
    </w:p>
    <w:p w:rsidR="00DE5095" w:rsidRPr="00DD6D50" w:rsidRDefault="00DE5095" w:rsidP="000C30B0">
      <w:pPr>
        <w:jc w:val="both"/>
        <w:rPr>
          <w:rFonts w:ascii="Calibri" w:hAnsi="Calibri" w:cs="Tahoma"/>
          <w:snapToGrid w:val="0"/>
        </w:rPr>
      </w:pPr>
    </w:p>
    <w:p w:rsidR="00DE5095" w:rsidRPr="00DD6D50" w:rsidRDefault="00DE5095" w:rsidP="000C30B0">
      <w:pPr>
        <w:jc w:val="both"/>
        <w:rPr>
          <w:rFonts w:ascii="Calibri" w:hAnsi="Calibri" w:cs="Tahoma"/>
          <w:snapToGrid w:val="0"/>
        </w:rPr>
      </w:pPr>
    </w:p>
    <w:p w:rsidR="00DE5095" w:rsidRPr="00DD6D50" w:rsidRDefault="00DE5095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DE5095" w:rsidRPr="00DD6D50" w:rsidRDefault="00DE5095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DE5095" w:rsidRPr="00AD48B6" w:rsidRDefault="00DE5095" w:rsidP="000C30B0">
      <w:pPr>
        <w:rPr>
          <w:rFonts w:ascii="Calibri" w:hAnsi="Calibri" w:cs="Arial"/>
        </w:rPr>
      </w:pPr>
    </w:p>
    <w:p w:rsidR="00DE5095" w:rsidRPr="000C30B0" w:rsidRDefault="00DE5095" w:rsidP="000C30B0"/>
    <w:sectPr w:rsidR="00DE5095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095" w:rsidRDefault="00DE5095">
      <w:r>
        <w:separator/>
      </w:r>
    </w:p>
  </w:endnote>
  <w:endnote w:type="continuationSeparator" w:id="0">
    <w:p w:rsidR="00DE5095" w:rsidRDefault="00DE5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95" w:rsidRDefault="00DE5095" w:rsidP="00AE1A1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/16</w:t>
    </w:r>
  </w:p>
  <w:p w:rsidR="00DE5095" w:rsidRPr="00A96FAB" w:rsidRDefault="00DE5095" w:rsidP="00A96FA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95" w:rsidRDefault="00DE5095" w:rsidP="00936922">
    <w:pPr>
      <w:pStyle w:val="Footer"/>
      <w:framePr w:wrap="around" w:vAnchor="text" w:hAnchor="margin" w:xAlign="outside" w:y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  <w:r>
      <w:rPr>
        <w:rStyle w:val="PageNumber"/>
      </w:rPr>
      <w:t>/16</w:t>
    </w:r>
  </w:p>
  <w:p w:rsidR="00DE5095" w:rsidRDefault="00DE5095" w:rsidP="00AE1A19">
    <w:pPr>
      <w:pStyle w:val="Footer"/>
      <w:framePr w:wrap="around" w:vAnchor="text" w:hAnchor="margin" w:xAlign="outside" w:y="1"/>
      <w:rPr>
        <w:rStyle w:val="PageNumber"/>
      </w:rPr>
    </w:pPr>
  </w:p>
  <w:p w:rsidR="00DE5095" w:rsidRDefault="00DE5095" w:rsidP="00936922">
    <w:pPr>
      <w:pStyle w:val="Footer"/>
      <w:ind w:right="360" w:firstLine="360"/>
      <w:jc w:val="right"/>
      <w:rPr>
        <w:lang w:val="en-US"/>
      </w:rPr>
    </w:pPr>
  </w:p>
  <w:p w:rsidR="00DE5095" w:rsidRPr="006E53B4" w:rsidRDefault="00DE5095" w:rsidP="00AC6F1D">
    <w:pPr>
      <w:pStyle w:val="Footer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095" w:rsidRDefault="00DE5095">
      <w:r>
        <w:separator/>
      </w:r>
    </w:p>
  </w:footnote>
  <w:footnote w:type="continuationSeparator" w:id="0">
    <w:p w:rsidR="00DE5095" w:rsidRDefault="00DE50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3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4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8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2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6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5"/>
  </w:num>
  <w:num w:numId="4">
    <w:abstractNumId w:val="6"/>
  </w:num>
  <w:num w:numId="5">
    <w:abstractNumId w:val="15"/>
  </w:num>
  <w:num w:numId="6">
    <w:abstractNumId w:val="2"/>
  </w:num>
  <w:num w:numId="7">
    <w:abstractNumId w:val="0"/>
  </w:num>
  <w:num w:numId="8">
    <w:abstractNumId w:val="3"/>
  </w:num>
  <w:num w:numId="9">
    <w:abstractNumId w:val="21"/>
  </w:num>
  <w:num w:numId="10">
    <w:abstractNumId w:val="26"/>
  </w:num>
  <w:num w:numId="11">
    <w:abstractNumId w:val="9"/>
  </w:num>
  <w:num w:numId="12">
    <w:abstractNumId w:val="22"/>
  </w:num>
  <w:num w:numId="13">
    <w:abstractNumId w:val="5"/>
  </w:num>
  <w:num w:numId="14">
    <w:abstractNumId w:val="8"/>
  </w:num>
  <w:num w:numId="15">
    <w:abstractNumId w:val="16"/>
  </w:num>
  <w:num w:numId="16">
    <w:abstractNumId w:val="18"/>
  </w:num>
  <w:num w:numId="17">
    <w:abstractNumId w:val="12"/>
  </w:num>
  <w:num w:numId="18">
    <w:abstractNumId w:val="24"/>
  </w:num>
  <w:num w:numId="19">
    <w:abstractNumId w:val="13"/>
  </w:num>
  <w:num w:numId="20">
    <w:abstractNumId w:val="11"/>
  </w:num>
  <w:num w:numId="21">
    <w:abstractNumId w:val="17"/>
  </w:num>
  <w:num w:numId="22">
    <w:abstractNumId w:val="7"/>
  </w:num>
  <w:num w:numId="23">
    <w:abstractNumId w:val="14"/>
  </w:num>
  <w:num w:numId="24">
    <w:abstractNumId w:val="23"/>
  </w:num>
  <w:num w:numId="25">
    <w:abstractNumId w:val="20"/>
  </w:num>
  <w:num w:numId="26">
    <w:abstractNumId w:val="19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201D4"/>
    <w:rsid w:val="00220E86"/>
    <w:rsid w:val="00222AB5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A1D76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463"/>
    <w:rsid w:val="003F19D3"/>
    <w:rsid w:val="003F4FA0"/>
    <w:rsid w:val="003F5751"/>
    <w:rsid w:val="003F7F5A"/>
    <w:rsid w:val="00403850"/>
    <w:rsid w:val="00407919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37D4D"/>
    <w:rsid w:val="0044259E"/>
    <w:rsid w:val="00443780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0ADE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07A7F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0A5B"/>
    <w:rsid w:val="00791F7A"/>
    <w:rsid w:val="00795BEC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099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2CC2"/>
    <w:rsid w:val="00A23624"/>
    <w:rsid w:val="00A312C2"/>
    <w:rsid w:val="00A367B4"/>
    <w:rsid w:val="00A370A9"/>
    <w:rsid w:val="00A43BCD"/>
    <w:rsid w:val="00A43EA3"/>
    <w:rsid w:val="00A46711"/>
    <w:rsid w:val="00A51240"/>
    <w:rsid w:val="00A52DFF"/>
    <w:rsid w:val="00A57662"/>
    <w:rsid w:val="00A609F4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6F1D"/>
    <w:rsid w:val="00AD48B6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34670"/>
    <w:rsid w:val="00B35AD1"/>
    <w:rsid w:val="00B4005C"/>
    <w:rsid w:val="00B4353D"/>
    <w:rsid w:val="00B44D2A"/>
    <w:rsid w:val="00B44DF7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2E8A"/>
    <w:rsid w:val="00C4644E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9D5"/>
    <w:rsid w:val="00CF3D59"/>
    <w:rsid w:val="00CF5F2C"/>
    <w:rsid w:val="00D00499"/>
    <w:rsid w:val="00D0592F"/>
    <w:rsid w:val="00D07BFD"/>
    <w:rsid w:val="00D1087A"/>
    <w:rsid w:val="00D1400E"/>
    <w:rsid w:val="00D1731D"/>
    <w:rsid w:val="00D30160"/>
    <w:rsid w:val="00D309F4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1BCA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5095"/>
    <w:rsid w:val="00DE6CCD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04A4"/>
    <w:rsid w:val="00E529BB"/>
    <w:rsid w:val="00E5659B"/>
    <w:rsid w:val="00E56CC0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77B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9FC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3A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37D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37D4D"/>
    <w:rPr>
      <w:rFonts w:ascii="Cambria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37D4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37D4D"/>
    <w:rPr>
      <w:rFonts w:ascii="Calibri" w:hAnsi="Calibri" w:cs="Times New Roman"/>
      <w:b/>
      <w:bCs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37D4D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C30B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37D4D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185F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FA18A6"/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37D4D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7D4D"/>
    <w:rPr>
      <w:rFonts w:cs="Times New Roman"/>
      <w:sz w:val="2"/>
    </w:rPr>
  </w:style>
  <w:style w:type="paragraph" w:styleId="BodyTextIndent">
    <w:name w:val="Body Text Indent"/>
    <w:basedOn w:val="Normal"/>
    <w:link w:val="BodyTextIndentChar"/>
    <w:uiPriority w:val="99"/>
    <w:rsid w:val="008A634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37D4D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8A634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37D4D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37D4D"/>
    <w:rPr>
      <w:rFonts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C3691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437D4D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C36913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F02909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"/>
    <w:uiPriority w:val="99"/>
    <w:rsid w:val="006C3ED9"/>
    <w:pPr>
      <w:suppressAutoHyphens/>
      <w:jc w:val="both"/>
    </w:pPr>
    <w:rPr>
      <w:szCs w:val="20"/>
    </w:rPr>
  </w:style>
  <w:style w:type="paragraph" w:styleId="Title">
    <w:name w:val="Title"/>
    <w:basedOn w:val="Normal"/>
    <w:next w:val="Subtitle"/>
    <w:link w:val="TitleChar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437D4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37D4D"/>
    <w:rPr>
      <w:rFonts w:ascii="Cambria" w:hAnsi="Cambria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CD67E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D67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D67E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D6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D67E1"/>
    <w:rPr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51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110</TotalTime>
  <Pages>1</Pages>
  <Words>260</Words>
  <Characters>1565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krym</cp:lastModifiedBy>
  <cp:revision>22</cp:revision>
  <cp:lastPrinted>2017-03-16T10:54:00Z</cp:lastPrinted>
  <dcterms:created xsi:type="dcterms:W3CDTF">2016-03-17T08:10:00Z</dcterms:created>
  <dcterms:modified xsi:type="dcterms:W3CDTF">2018-02-13T08:49:00Z</dcterms:modified>
</cp:coreProperties>
</file>