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916" w:rsidRPr="00605C8F" w:rsidRDefault="00414916" w:rsidP="00C26C2F">
      <w:pPr>
        <w:jc w:val="center"/>
        <w:rPr>
          <w:b/>
          <w:sz w:val="28"/>
          <w:szCs w:val="28"/>
        </w:rPr>
      </w:pPr>
      <w:r w:rsidRPr="00605C8F">
        <w:rPr>
          <w:b/>
          <w:sz w:val="28"/>
          <w:szCs w:val="28"/>
        </w:rPr>
        <w:t xml:space="preserve"> Uchwała Nr ...............</w:t>
      </w:r>
    </w:p>
    <w:p w:rsidR="00414916" w:rsidRPr="00605C8F" w:rsidRDefault="00414916" w:rsidP="00C26C2F">
      <w:pPr>
        <w:jc w:val="center"/>
        <w:rPr>
          <w:b/>
          <w:sz w:val="28"/>
          <w:szCs w:val="28"/>
        </w:rPr>
      </w:pPr>
      <w:r w:rsidRPr="00605C8F">
        <w:rPr>
          <w:b/>
          <w:sz w:val="28"/>
          <w:szCs w:val="28"/>
        </w:rPr>
        <w:t>Rady Miejskiej w Mrągowie</w:t>
      </w:r>
    </w:p>
    <w:p w:rsidR="00414916" w:rsidRPr="00605C8F" w:rsidRDefault="00414916" w:rsidP="00C26C2F">
      <w:pPr>
        <w:jc w:val="center"/>
        <w:rPr>
          <w:b/>
          <w:sz w:val="28"/>
          <w:szCs w:val="28"/>
        </w:rPr>
      </w:pPr>
      <w:r w:rsidRPr="00605C8F">
        <w:rPr>
          <w:b/>
          <w:sz w:val="28"/>
          <w:szCs w:val="28"/>
        </w:rPr>
        <w:t>z dnia ........................</w:t>
      </w:r>
    </w:p>
    <w:p w:rsidR="00414916" w:rsidRPr="00605C8F" w:rsidRDefault="00414916" w:rsidP="00C26C2F">
      <w:pPr>
        <w:jc w:val="center"/>
        <w:rPr>
          <w:b/>
          <w:sz w:val="28"/>
          <w:szCs w:val="28"/>
        </w:rPr>
      </w:pPr>
    </w:p>
    <w:p w:rsidR="00414916" w:rsidRPr="00605C8F" w:rsidRDefault="00414916" w:rsidP="00DC0CB3">
      <w:pPr>
        <w:pStyle w:val="Default"/>
        <w:ind w:left="1620" w:hanging="1620"/>
        <w:jc w:val="both"/>
        <w:rPr>
          <w:b/>
          <w:bCs/>
          <w:sz w:val="28"/>
          <w:szCs w:val="28"/>
        </w:rPr>
      </w:pPr>
      <w:r w:rsidRPr="00605C8F">
        <w:rPr>
          <w:b/>
          <w:bCs/>
          <w:sz w:val="28"/>
          <w:szCs w:val="28"/>
        </w:rPr>
        <w:t xml:space="preserve">w sprawie: zmiany statutu Miejskiego Ośrodka Pomocy Społecznej </w:t>
      </w:r>
      <w:r w:rsidRPr="00605C8F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 </w:t>
      </w:r>
      <w:r w:rsidRPr="00605C8F">
        <w:rPr>
          <w:b/>
          <w:bCs/>
          <w:sz w:val="28"/>
          <w:szCs w:val="28"/>
        </w:rPr>
        <w:t xml:space="preserve">w Mrągowie. </w:t>
      </w:r>
    </w:p>
    <w:p w:rsidR="00414916" w:rsidRPr="00605C8F" w:rsidRDefault="00414916" w:rsidP="00C26C2F">
      <w:pPr>
        <w:pStyle w:val="Default"/>
        <w:ind w:left="1560" w:hanging="1560"/>
        <w:jc w:val="both"/>
      </w:pPr>
    </w:p>
    <w:p w:rsidR="00414916" w:rsidRDefault="00414916" w:rsidP="007F594F">
      <w:pPr>
        <w:pStyle w:val="Default"/>
        <w:ind w:firstLine="708"/>
        <w:jc w:val="both"/>
        <w:rPr>
          <w:sz w:val="26"/>
          <w:szCs w:val="26"/>
        </w:rPr>
      </w:pPr>
      <w:r w:rsidRPr="003977A0">
        <w:rPr>
          <w:sz w:val="26"/>
          <w:szCs w:val="26"/>
        </w:rPr>
        <w:t xml:space="preserve">Na podstawie art. 18 ust. 2 pkt 9 lit. h, art. 40 ust. 2 pkt 2 i art. 41 ust. 1 ustawy z dnia 8 marca 1990 r. o samorządzie gminnym (t.j. Dz. U. z 2016 r., poz. 446 z późn. zm.), art. 11 ust. 2 ustawy z dnia 29 sierpnia 2009 r. o finansach publicznych              (t.j. Dz. U. z 2016 r., poz. 1870 z późn. zm.), oraz art. 110 ust. 1 ustawy z dnia            12 marca 2004 r. o pomocy społecznej (t.j. Dz. U. z 2016 r., poz. 930 z późn. zm.), </w:t>
      </w:r>
    </w:p>
    <w:p w:rsidR="00414916" w:rsidRPr="003977A0" w:rsidRDefault="00414916" w:rsidP="00BB3098">
      <w:pPr>
        <w:pStyle w:val="Default"/>
        <w:jc w:val="both"/>
        <w:rPr>
          <w:sz w:val="26"/>
          <w:szCs w:val="26"/>
        </w:rPr>
      </w:pPr>
    </w:p>
    <w:p w:rsidR="00414916" w:rsidRPr="003977A0" w:rsidRDefault="00414916" w:rsidP="007F594F">
      <w:pPr>
        <w:pStyle w:val="Default"/>
        <w:jc w:val="center"/>
        <w:rPr>
          <w:b/>
          <w:sz w:val="26"/>
          <w:szCs w:val="26"/>
        </w:rPr>
      </w:pPr>
      <w:r w:rsidRPr="003977A0">
        <w:rPr>
          <w:b/>
          <w:sz w:val="26"/>
          <w:szCs w:val="26"/>
        </w:rPr>
        <w:t>Rada Miejska w Mrągowie uchwala, co następuje:</w:t>
      </w:r>
    </w:p>
    <w:p w:rsidR="00414916" w:rsidRPr="00605C8F" w:rsidRDefault="00414916" w:rsidP="00C26C2F">
      <w:pPr>
        <w:pStyle w:val="Default"/>
        <w:jc w:val="both"/>
      </w:pPr>
    </w:p>
    <w:p w:rsidR="00414916" w:rsidRPr="00D40746" w:rsidRDefault="00414916" w:rsidP="007F594F">
      <w:pPr>
        <w:pStyle w:val="Default"/>
        <w:ind w:left="709" w:hanging="709"/>
        <w:jc w:val="center"/>
        <w:rPr>
          <w:b/>
          <w:bCs/>
        </w:rPr>
      </w:pPr>
      <w:r w:rsidRPr="00D40746">
        <w:rPr>
          <w:b/>
          <w:bCs/>
        </w:rPr>
        <w:t>§ 1.</w:t>
      </w:r>
    </w:p>
    <w:p w:rsidR="00414916" w:rsidRPr="00D40746" w:rsidRDefault="00414916" w:rsidP="007F594F">
      <w:pPr>
        <w:pStyle w:val="Default"/>
        <w:ind w:left="709" w:hanging="709"/>
        <w:jc w:val="center"/>
        <w:rPr>
          <w:b/>
          <w:bCs/>
        </w:rPr>
      </w:pPr>
    </w:p>
    <w:p w:rsidR="00414916" w:rsidRPr="00D40746" w:rsidRDefault="00414916" w:rsidP="007F594F">
      <w:pPr>
        <w:pStyle w:val="Default"/>
        <w:jc w:val="both"/>
      </w:pPr>
      <w:r w:rsidRPr="00D40746">
        <w:rPr>
          <w:bCs/>
        </w:rPr>
        <w:t>W statucie</w:t>
      </w:r>
      <w:r w:rsidRPr="00D40746">
        <w:t xml:space="preserve"> Miejskiego Ośrodka Pomocy Społecznej w Mrągowie, stanowiącym załącznik </w:t>
      </w:r>
      <w:r>
        <w:br/>
      </w:r>
      <w:r w:rsidRPr="00D40746">
        <w:t xml:space="preserve">do Uchwały Nr XIX/9/2012 Rady Miejskiej w Mrągowie z dnia 17.05.2012 r., w sprawie uchwalenia statutu Miejskiego Ośrodka Pomocy Społecznej w Mrągowie </w:t>
      </w:r>
      <w:r>
        <w:t xml:space="preserve">                           </w:t>
      </w:r>
      <w:r w:rsidRPr="00D40746">
        <w:t xml:space="preserve">(Dz. Urz. Woj. Warm-Mazur. z 2012 r., poz. 1851, zm. poz. 2412), wprowadza </w:t>
      </w:r>
      <w:r>
        <w:t xml:space="preserve">                    </w:t>
      </w:r>
      <w:r w:rsidRPr="00D40746">
        <w:t>się następujące zmiany:</w:t>
      </w:r>
    </w:p>
    <w:p w:rsidR="00414916" w:rsidRPr="00D40746" w:rsidRDefault="00414916" w:rsidP="007F594F">
      <w:pPr>
        <w:pStyle w:val="Default"/>
        <w:jc w:val="both"/>
      </w:pPr>
    </w:p>
    <w:p w:rsidR="00414916" w:rsidRDefault="00414916" w:rsidP="00C71EFA">
      <w:pPr>
        <w:pStyle w:val="Default"/>
        <w:numPr>
          <w:ilvl w:val="0"/>
          <w:numId w:val="2"/>
        </w:numPr>
        <w:jc w:val="both"/>
      </w:pPr>
      <w:r>
        <w:t>§ 1 statutu otrzymuje brzmienie:</w:t>
      </w:r>
    </w:p>
    <w:p w:rsidR="00414916" w:rsidRDefault="00414916" w:rsidP="002C1E21">
      <w:pPr>
        <w:pStyle w:val="Default"/>
        <w:ind w:left="360"/>
        <w:jc w:val="both"/>
      </w:pPr>
    </w:p>
    <w:p w:rsidR="00414916" w:rsidRDefault="00414916" w:rsidP="002C1E21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Miejski Ośrodek Pomocy Społecznej w Mrągowie, zwany w dalszej treści „Ośrodkiem”, działa na podstawie:</w:t>
      </w:r>
    </w:p>
    <w:p w:rsidR="00414916" w:rsidRDefault="00414916" w:rsidP="002C1E21">
      <w:pPr>
        <w:jc w:val="both"/>
        <w:rPr>
          <w:sz w:val="24"/>
          <w:szCs w:val="24"/>
        </w:rPr>
      </w:pP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 w:rsidRPr="00B33964">
        <w:rPr>
          <w:sz w:val="24"/>
          <w:szCs w:val="24"/>
        </w:rPr>
        <w:t>ustawy z dnia 12 marca 2004 r. o pomocy społecznej (</w:t>
      </w:r>
      <w:r>
        <w:rPr>
          <w:sz w:val="24"/>
          <w:szCs w:val="24"/>
        </w:rPr>
        <w:t xml:space="preserve">t.j. </w:t>
      </w:r>
      <w:r w:rsidRPr="00B33964">
        <w:rPr>
          <w:sz w:val="24"/>
          <w:szCs w:val="24"/>
        </w:rPr>
        <w:t xml:space="preserve">Dz. U. </w:t>
      </w:r>
      <w:r>
        <w:rPr>
          <w:sz w:val="24"/>
          <w:szCs w:val="24"/>
        </w:rPr>
        <w:t xml:space="preserve">z 2016 r., poz. 930 </w:t>
      </w:r>
      <w:r>
        <w:rPr>
          <w:sz w:val="24"/>
          <w:szCs w:val="24"/>
        </w:rPr>
        <w:br/>
        <w:t>z późn. zm.)</w:t>
      </w:r>
      <w:r w:rsidRPr="00E469E1">
        <w:rPr>
          <w:sz w:val="24"/>
          <w:szCs w:val="24"/>
        </w:rPr>
        <w:t>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 w:rsidRPr="00800AE3">
        <w:rPr>
          <w:sz w:val="24"/>
          <w:szCs w:val="24"/>
        </w:rPr>
        <w:t>ustawy z dnia 28 listopada 2003 r. o świadczeniach rodzinnych (t.j. Dz. U.</w:t>
      </w:r>
      <w:r>
        <w:rPr>
          <w:sz w:val="24"/>
          <w:szCs w:val="24"/>
        </w:rPr>
        <w:t xml:space="preserve"> z 201</w:t>
      </w:r>
      <w:r w:rsidRPr="00800AE3">
        <w:rPr>
          <w:sz w:val="24"/>
          <w:szCs w:val="24"/>
        </w:rPr>
        <w:t>6 r.</w:t>
      </w:r>
      <w:r>
        <w:rPr>
          <w:sz w:val="24"/>
          <w:szCs w:val="24"/>
        </w:rPr>
        <w:t xml:space="preserve">, </w:t>
      </w:r>
      <w:r w:rsidRPr="00800AE3">
        <w:rPr>
          <w:sz w:val="24"/>
          <w:szCs w:val="24"/>
        </w:rPr>
        <w:t xml:space="preserve">poz. </w:t>
      </w:r>
      <w:r>
        <w:rPr>
          <w:sz w:val="24"/>
          <w:szCs w:val="24"/>
        </w:rPr>
        <w:t>1518</w:t>
      </w:r>
      <w:r w:rsidRPr="00800AE3">
        <w:rPr>
          <w:sz w:val="24"/>
          <w:szCs w:val="24"/>
        </w:rPr>
        <w:t xml:space="preserve"> z późn. zm.),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 w:rsidRPr="00800AE3">
        <w:rPr>
          <w:sz w:val="24"/>
          <w:szCs w:val="24"/>
        </w:rPr>
        <w:t>ustawy z dnia 7 września 2007 r. o pomocy osobom uprawnionym</w:t>
      </w:r>
      <w:r>
        <w:rPr>
          <w:sz w:val="24"/>
          <w:szCs w:val="24"/>
        </w:rPr>
        <w:t xml:space="preserve"> do alimentów </w:t>
      </w:r>
      <w:r>
        <w:rPr>
          <w:sz w:val="24"/>
          <w:szCs w:val="24"/>
        </w:rPr>
        <w:br/>
        <w:t>(t.j. Dz. U. z 2016</w:t>
      </w:r>
      <w:r w:rsidRPr="00800AE3">
        <w:rPr>
          <w:sz w:val="24"/>
          <w:szCs w:val="24"/>
        </w:rPr>
        <w:t xml:space="preserve"> r.</w:t>
      </w:r>
      <w:r>
        <w:rPr>
          <w:sz w:val="24"/>
          <w:szCs w:val="24"/>
        </w:rPr>
        <w:t>,</w:t>
      </w:r>
      <w:r w:rsidRPr="00800AE3">
        <w:rPr>
          <w:sz w:val="24"/>
          <w:szCs w:val="24"/>
        </w:rPr>
        <w:t xml:space="preserve"> poz. </w:t>
      </w:r>
      <w:r>
        <w:rPr>
          <w:sz w:val="24"/>
          <w:szCs w:val="24"/>
        </w:rPr>
        <w:t>169 z późn. zm.),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 w:rsidRPr="00800AE3">
        <w:rPr>
          <w:sz w:val="24"/>
          <w:szCs w:val="24"/>
        </w:rPr>
        <w:t>ustawy z dnia 24 stycznia 1991 r. o kombatantach oraz niektórych osobach będących ofiarami represji wojennych i okresu powojennego (t</w:t>
      </w:r>
      <w:r>
        <w:rPr>
          <w:sz w:val="24"/>
          <w:szCs w:val="24"/>
        </w:rPr>
        <w:t>.</w:t>
      </w:r>
      <w:r w:rsidRPr="00800AE3">
        <w:rPr>
          <w:sz w:val="24"/>
          <w:szCs w:val="24"/>
        </w:rPr>
        <w:t xml:space="preserve">j. </w:t>
      </w:r>
      <w:r>
        <w:rPr>
          <w:sz w:val="24"/>
          <w:szCs w:val="24"/>
        </w:rPr>
        <w:t>Dz. U. z 2016</w:t>
      </w:r>
      <w:r w:rsidRPr="00800AE3">
        <w:rPr>
          <w:sz w:val="24"/>
          <w:szCs w:val="24"/>
        </w:rPr>
        <w:t xml:space="preserve"> r., poz.</w:t>
      </w:r>
      <w:r>
        <w:rPr>
          <w:sz w:val="24"/>
          <w:szCs w:val="24"/>
        </w:rPr>
        <w:t xml:space="preserve"> 1255</w:t>
      </w:r>
      <w:r w:rsidRPr="00800AE3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800AE3">
        <w:rPr>
          <w:sz w:val="24"/>
          <w:szCs w:val="24"/>
        </w:rPr>
        <w:t>z późn. zm.),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 w:rsidRPr="00800AE3">
        <w:rPr>
          <w:sz w:val="24"/>
          <w:szCs w:val="24"/>
        </w:rPr>
        <w:t>ustawy z dnia 21 czerwca 2001 r. o dodatkach mieszkaniowych (</w:t>
      </w:r>
      <w:r>
        <w:rPr>
          <w:sz w:val="24"/>
          <w:szCs w:val="24"/>
        </w:rPr>
        <w:t xml:space="preserve">t.j. </w:t>
      </w:r>
      <w:r w:rsidRPr="00800AE3">
        <w:rPr>
          <w:sz w:val="24"/>
          <w:szCs w:val="24"/>
        </w:rPr>
        <w:t>Dz. U.</w:t>
      </w:r>
      <w:r>
        <w:rPr>
          <w:sz w:val="24"/>
          <w:szCs w:val="24"/>
        </w:rPr>
        <w:t xml:space="preserve"> z 2017 r.</w:t>
      </w:r>
      <w:r w:rsidRPr="00800AE3">
        <w:rPr>
          <w:sz w:val="24"/>
          <w:szCs w:val="24"/>
        </w:rPr>
        <w:t xml:space="preserve">, poz. </w:t>
      </w:r>
      <w:r>
        <w:rPr>
          <w:sz w:val="24"/>
          <w:szCs w:val="24"/>
        </w:rPr>
        <w:t>180</w:t>
      </w:r>
      <w:r w:rsidRPr="00800AE3">
        <w:rPr>
          <w:sz w:val="24"/>
          <w:szCs w:val="24"/>
        </w:rPr>
        <w:t>),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 w:rsidRPr="00800AE3">
        <w:rPr>
          <w:sz w:val="24"/>
          <w:szCs w:val="24"/>
        </w:rPr>
        <w:t xml:space="preserve">ustawy z dnia 19 sierpnia 1994 r. o ochronie zdrowia psychicznego (t.j. Dz. U. </w:t>
      </w:r>
      <w:r>
        <w:rPr>
          <w:sz w:val="24"/>
          <w:szCs w:val="24"/>
        </w:rPr>
        <w:br/>
        <w:t xml:space="preserve">z </w:t>
      </w:r>
      <w:r w:rsidRPr="00800AE3">
        <w:rPr>
          <w:sz w:val="24"/>
          <w:szCs w:val="24"/>
        </w:rPr>
        <w:t>201</w:t>
      </w:r>
      <w:r>
        <w:rPr>
          <w:sz w:val="24"/>
          <w:szCs w:val="24"/>
        </w:rPr>
        <w:t>6</w:t>
      </w:r>
      <w:r w:rsidRPr="00800AE3">
        <w:rPr>
          <w:sz w:val="24"/>
          <w:szCs w:val="24"/>
        </w:rPr>
        <w:t>r.</w:t>
      </w:r>
      <w:r>
        <w:rPr>
          <w:sz w:val="24"/>
          <w:szCs w:val="24"/>
        </w:rPr>
        <w:t>,</w:t>
      </w:r>
      <w:r w:rsidRPr="00800AE3">
        <w:rPr>
          <w:sz w:val="24"/>
          <w:szCs w:val="24"/>
        </w:rPr>
        <w:t xml:space="preserve"> poz. </w:t>
      </w:r>
      <w:r>
        <w:rPr>
          <w:sz w:val="24"/>
          <w:szCs w:val="24"/>
        </w:rPr>
        <w:t>546</w:t>
      </w:r>
      <w:r w:rsidRPr="00800AE3">
        <w:rPr>
          <w:sz w:val="24"/>
          <w:szCs w:val="24"/>
        </w:rPr>
        <w:t xml:space="preserve"> z późn. zm.), 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 w:rsidRPr="00800AE3">
        <w:rPr>
          <w:sz w:val="24"/>
          <w:szCs w:val="24"/>
        </w:rPr>
        <w:t>ustawy z dnia 27 sierpnia 2009 r. o finansach publicznych (</w:t>
      </w:r>
      <w:r>
        <w:rPr>
          <w:sz w:val="24"/>
          <w:szCs w:val="24"/>
        </w:rPr>
        <w:t xml:space="preserve">t.j. </w:t>
      </w:r>
      <w:r w:rsidRPr="00800AE3">
        <w:rPr>
          <w:sz w:val="24"/>
          <w:szCs w:val="24"/>
        </w:rPr>
        <w:t>Dz. U.</w:t>
      </w:r>
      <w:r>
        <w:rPr>
          <w:sz w:val="24"/>
          <w:szCs w:val="24"/>
        </w:rPr>
        <w:t xml:space="preserve"> z 2016 r., </w:t>
      </w:r>
      <w:r w:rsidRPr="00800AE3">
        <w:rPr>
          <w:sz w:val="24"/>
          <w:szCs w:val="24"/>
        </w:rPr>
        <w:t xml:space="preserve">poz. </w:t>
      </w:r>
      <w:r>
        <w:rPr>
          <w:sz w:val="24"/>
          <w:szCs w:val="24"/>
        </w:rPr>
        <w:t xml:space="preserve">1870 </w:t>
      </w:r>
      <w:r w:rsidRPr="00800AE3">
        <w:rPr>
          <w:sz w:val="24"/>
          <w:szCs w:val="24"/>
        </w:rPr>
        <w:t>z poźn. zm.),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 w:rsidRPr="00800AE3">
        <w:rPr>
          <w:sz w:val="24"/>
          <w:szCs w:val="24"/>
        </w:rPr>
        <w:t xml:space="preserve">ustawy z dnia 27 sierpnia 2004 r. o świadczeniach z opieki zdrowotnej finansowanych ze środków publicznych (t.j. Dz. U. </w:t>
      </w:r>
      <w:r>
        <w:rPr>
          <w:sz w:val="24"/>
          <w:szCs w:val="24"/>
        </w:rPr>
        <w:t>z 2016</w:t>
      </w:r>
      <w:r w:rsidRPr="00800AE3">
        <w:rPr>
          <w:sz w:val="24"/>
          <w:szCs w:val="24"/>
        </w:rPr>
        <w:t xml:space="preserve"> r., poz. 1</w:t>
      </w:r>
      <w:r>
        <w:rPr>
          <w:sz w:val="24"/>
          <w:szCs w:val="24"/>
        </w:rPr>
        <w:t>793</w:t>
      </w:r>
      <w:r w:rsidRPr="00800AE3">
        <w:rPr>
          <w:sz w:val="24"/>
          <w:szCs w:val="24"/>
        </w:rPr>
        <w:t xml:space="preserve"> z późn. zm.),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ustawy z dnia 13 czerwca 2003</w:t>
      </w:r>
      <w:r w:rsidRPr="00800AE3">
        <w:rPr>
          <w:sz w:val="24"/>
          <w:szCs w:val="24"/>
        </w:rPr>
        <w:t xml:space="preserve"> r. o zatrudnieniu socjalnym (t.j. Dz. U. z 201</w:t>
      </w:r>
      <w:r>
        <w:rPr>
          <w:sz w:val="24"/>
          <w:szCs w:val="24"/>
        </w:rPr>
        <w:t>6</w:t>
      </w:r>
      <w:r w:rsidRPr="00800AE3">
        <w:rPr>
          <w:sz w:val="24"/>
          <w:szCs w:val="24"/>
        </w:rPr>
        <w:t xml:space="preserve"> r.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  <w:t>poz. 1828),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ustawy z dnia 29 lipca 2005 r. o przeciwdziałaniu przemocy w rodzinie (t.j. Dz. U. </w:t>
      </w:r>
      <w:r>
        <w:rPr>
          <w:sz w:val="24"/>
          <w:szCs w:val="24"/>
        </w:rPr>
        <w:br/>
        <w:t>z 2015 r., poz. 1390),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ustawy z dnia 9 czerwca 2011 r. o wspieraniu rodziny i systemie pieczy zastępczej </w:t>
      </w:r>
      <w:r>
        <w:rPr>
          <w:sz w:val="24"/>
          <w:szCs w:val="24"/>
        </w:rPr>
        <w:br/>
        <w:t>(t.j. Dz. U. z 2016 r., poz. 575 z późn. zm.),</w:t>
      </w:r>
    </w:p>
    <w:p w:rsidR="00414916" w:rsidRPr="00A3792E" w:rsidRDefault="00414916" w:rsidP="00A3792E">
      <w:pPr>
        <w:numPr>
          <w:ilvl w:val="0"/>
          <w:numId w:val="3"/>
        </w:numPr>
        <w:jc w:val="both"/>
        <w:rPr>
          <w:sz w:val="24"/>
          <w:szCs w:val="24"/>
        </w:rPr>
      </w:pPr>
      <w:r w:rsidRPr="00800AE3">
        <w:rPr>
          <w:sz w:val="24"/>
          <w:szCs w:val="24"/>
        </w:rPr>
        <w:t xml:space="preserve"> ustawy z dnia 8 marca 1990 r. o samorządzie gminnym </w:t>
      </w:r>
      <w:r>
        <w:rPr>
          <w:sz w:val="24"/>
          <w:szCs w:val="24"/>
        </w:rPr>
        <w:t xml:space="preserve">(t. j. Dz. U. z 2016 r., </w:t>
      </w:r>
      <w:r>
        <w:rPr>
          <w:sz w:val="24"/>
          <w:szCs w:val="24"/>
        </w:rPr>
        <w:br/>
        <w:t>poz. 446</w:t>
      </w:r>
      <w:r w:rsidRPr="00800AE3">
        <w:rPr>
          <w:sz w:val="24"/>
          <w:szCs w:val="24"/>
        </w:rPr>
        <w:t xml:space="preserve"> z póź. zm.),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ustawy z dnia 10 kwietnia 1997 r. Prawo energetyczne (t.j. Dz. U. z 2017 r., poz. 220),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ustawy z dnia 4 kwietnia 2014 r. o ustaleniu i wypłacie zasiłków dla opiekunów </w:t>
      </w:r>
      <w:r>
        <w:rPr>
          <w:sz w:val="24"/>
          <w:szCs w:val="24"/>
        </w:rPr>
        <w:br/>
        <w:t>(t.j. Dz. U z 2016 r., poz. 162 z późn. zm.),</w:t>
      </w:r>
    </w:p>
    <w:p w:rsidR="00414916" w:rsidRPr="00D40746" w:rsidRDefault="00414916" w:rsidP="00375380">
      <w:pPr>
        <w:pStyle w:val="Default"/>
        <w:numPr>
          <w:ilvl w:val="0"/>
          <w:numId w:val="3"/>
        </w:numPr>
        <w:jc w:val="both"/>
      </w:pPr>
      <w:r w:rsidRPr="00D40746">
        <w:t xml:space="preserve">ustawy z dnia 5 grudnia 2014 r. o Karcie Dużej Rodziny (t.j. Dz. U. z 2016 r., </w:t>
      </w:r>
      <w:r>
        <w:br/>
      </w:r>
      <w:r w:rsidRPr="00D40746">
        <w:t>poz. 785 z późn. zm.),</w:t>
      </w:r>
    </w:p>
    <w:p w:rsidR="00414916" w:rsidRPr="00D40746" w:rsidRDefault="00414916" w:rsidP="00375380">
      <w:pPr>
        <w:pStyle w:val="Default"/>
        <w:numPr>
          <w:ilvl w:val="0"/>
          <w:numId w:val="3"/>
        </w:numPr>
        <w:jc w:val="both"/>
      </w:pPr>
      <w:r w:rsidRPr="00D40746">
        <w:t xml:space="preserve"> ustawy z dnia 11 lutego 2016 r. o pomocy państwa w wychowywaniu dzieci </w:t>
      </w:r>
      <w:r>
        <w:br/>
      </w:r>
      <w:r w:rsidRPr="00D40746">
        <w:t>(Dz. U. z 2016 r., poz. 195 z późn. zm.),</w:t>
      </w:r>
    </w:p>
    <w:p w:rsidR="00414916" w:rsidRPr="00375380" w:rsidRDefault="00414916" w:rsidP="00375380">
      <w:pPr>
        <w:pStyle w:val="Default"/>
        <w:numPr>
          <w:ilvl w:val="0"/>
          <w:numId w:val="3"/>
        </w:numPr>
        <w:jc w:val="both"/>
      </w:pPr>
      <w:r w:rsidRPr="00D40746">
        <w:t xml:space="preserve"> ustawy z dnia 4 listopada 2016 r. o wsparciu kobiet w ciąży i rodzin „Za życiem” </w:t>
      </w:r>
      <w:r>
        <w:br/>
      </w:r>
      <w:r w:rsidRPr="00D40746">
        <w:t>(Dz. U. z 2016 r., poz. 1860),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innych przepisów prawnych nakładających obowiązki i uprawnienia na Ośrodek,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 w:rsidRPr="00E95F80">
        <w:rPr>
          <w:sz w:val="24"/>
          <w:szCs w:val="24"/>
        </w:rPr>
        <w:t>niniejszego statutu,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 w:rsidRPr="00E95F80">
        <w:rPr>
          <w:sz w:val="24"/>
          <w:szCs w:val="24"/>
        </w:rPr>
        <w:t>uchwał Rady Miejskiej w Mrągowie,</w:t>
      </w:r>
    </w:p>
    <w:p w:rsidR="00414916" w:rsidRDefault="00414916" w:rsidP="002C1E21">
      <w:pPr>
        <w:numPr>
          <w:ilvl w:val="0"/>
          <w:numId w:val="3"/>
        </w:numPr>
        <w:jc w:val="both"/>
        <w:rPr>
          <w:sz w:val="24"/>
          <w:szCs w:val="24"/>
        </w:rPr>
      </w:pPr>
      <w:r w:rsidRPr="00E95F80">
        <w:rPr>
          <w:sz w:val="24"/>
          <w:szCs w:val="24"/>
        </w:rPr>
        <w:t>zarządzeń Burmistrza,</w:t>
      </w:r>
    </w:p>
    <w:p w:rsidR="00414916" w:rsidRDefault="00414916" w:rsidP="00DF0407">
      <w:pPr>
        <w:pStyle w:val="Default"/>
        <w:numPr>
          <w:ilvl w:val="0"/>
          <w:numId w:val="3"/>
        </w:numPr>
        <w:jc w:val="both"/>
      </w:pPr>
      <w:r w:rsidRPr="00E95F80">
        <w:t xml:space="preserve">porozumień zawartych z organami administracji rządowej i innymi podmiotami </w:t>
      </w:r>
      <w:r>
        <w:br/>
      </w:r>
      <w:r w:rsidRPr="00E95F80">
        <w:t>w celu wykonywania innych zadań gminy z zakresu pomocy społecznej.</w:t>
      </w:r>
    </w:p>
    <w:p w:rsidR="00414916" w:rsidRPr="00D40746" w:rsidRDefault="00414916" w:rsidP="00803B3D">
      <w:pPr>
        <w:pStyle w:val="Default"/>
        <w:jc w:val="both"/>
      </w:pPr>
    </w:p>
    <w:p w:rsidR="00414916" w:rsidRPr="00D40746" w:rsidRDefault="00414916" w:rsidP="00C71EFA">
      <w:pPr>
        <w:pStyle w:val="Default"/>
        <w:numPr>
          <w:ilvl w:val="0"/>
          <w:numId w:val="2"/>
        </w:numPr>
        <w:jc w:val="both"/>
      </w:pPr>
      <w:r>
        <w:t>W</w:t>
      </w:r>
      <w:r w:rsidRPr="00D40746">
        <w:t xml:space="preserve"> § 2 ust. 4 skreśla się kropkę i dodaje się następującą treść:</w:t>
      </w:r>
    </w:p>
    <w:p w:rsidR="00414916" w:rsidRPr="00D40746" w:rsidRDefault="00414916" w:rsidP="000F1A65">
      <w:pPr>
        <w:pStyle w:val="Default"/>
        <w:ind w:left="360"/>
        <w:jc w:val="both"/>
      </w:pPr>
    </w:p>
    <w:p w:rsidR="00414916" w:rsidRPr="00D40746" w:rsidRDefault="00414916" w:rsidP="000F1A65">
      <w:pPr>
        <w:pStyle w:val="Default"/>
        <w:ind w:left="360"/>
        <w:jc w:val="both"/>
      </w:pPr>
      <w:r>
        <w:t xml:space="preserve">dodatku energetycznego, zasiłku dla opiekuna, </w:t>
      </w:r>
      <w:r w:rsidRPr="00D40746">
        <w:t>Karty Dużej Rodziny, świadczenia wychowawczego, ustawy z dnia 4 listopada 2016 r. o wsparciu kobie</w:t>
      </w:r>
      <w:r>
        <w:t>t w ciąży i rodzin „Za życiem”.</w:t>
      </w:r>
    </w:p>
    <w:p w:rsidR="00414916" w:rsidRPr="00D40746" w:rsidRDefault="00414916" w:rsidP="000F1A65">
      <w:pPr>
        <w:pStyle w:val="Default"/>
        <w:ind w:left="360"/>
        <w:jc w:val="both"/>
      </w:pPr>
    </w:p>
    <w:p w:rsidR="00414916" w:rsidRDefault="00414916" w:rsidP="009C7439">
      <w:pPr>
        <w:pStyle w:val="Default"/>
        <w:numPr>
          <w:ilvl w:val="0"/>
          <w:numId w:val="2"/>
        </w:numPr>
        <w:jc w:val="both"/>
      </w:pPr>
      <w:r>
        <w:t>W § 7 ust. 2 punkty 7) i 17) otrzymują brzmienie:</w:t>
      </w:r>
    </w:p>
    <w:p w:rsidR="00414916" w:rsidRDefault="00414916" w:rsidP="009C7439">
      <w:pPr>
        <w:pStyle w:val="Default"/>
        <w:ind w:left="360"/>
        <w:jc w:val="both"/>
      </w:pPr>
    </w:p>
    <w:p w:rsidR="00414916" w:rsidRDefault="00414916" w:rsidP="009C7439">
      <w:pPr>
        <w:pStyle w:val="Default"/>
        <w:ind w:left="709" w:hanging="349"/>
        <w:jc w:val="both"/>
        <w:rPr>
          <w:color w:val="auto"/>
        </w:rPr>
      </w:pPr>
      <w:r>
        <w:t xml:space="preserve">7) przyznawanie i wypłacanie zasiłków celowych na pokrycie wydatków na świadczenia zdrowotne osobom bezdomnym oraz innym osobom niemającym dochodu </w:t>
      </w:r>
      <w:r>
        <w:br/>
        <w:t xml:space="preserve">i możliwości uzyskania świadczeń na </w:t>
      </w:r>
      <w:r w:rsidRPr="00BB3923">
        <w:rPr>
          <w:color w:val="auto"/>
        </w:rPr>
        <w:t xml:space="preserve">podstawie </w:t>
      </w:r>
      <w:hyperlink r:id="rId7" w:anchor="/hipertekst/17087802_art(17)_1?pit=2017-02-20" w:history="1">
        <w:r w:rsidRPr="00BB3923">
          <w:rPr>
            <w:rStyle w:val="Hyperlink"/>
            <w:color w:val="auto"/>
            <w:u w:val="none"/>
          </w:rPr>
          <w:t>przepisów</w:t>
        </w:r>
      </w:hyperlink>
      <w:r w:rsidRPr="00BB3923">
        <w:rPr>
          <w:color w:val="auto"/>
        </w:rPr>
        <w:t xml:space="preserve"> o świadczeniach opieki zdrowotnej finan</w:t>
      </w:r>
      <w:r>
        <w:rPr>
          <w:color w:val="auto"/>
        </w:rPr>
        <w:t>sowanych ze środków publicznych,</w:t>
      </w:r>
    </w:p>
    <w:p w:rsidR="00414916" w:rsidRDefault="00414916" w:rsidP="009C7439">
      <w:pPr>
        <w:pStyle w:val="Default"/>
        <w:ind w:left="709" w:hanging="349"/>
        <w:jc w:val="both"/>
      </w:pPr>
      <w:r>
        <w:rPr>
          <w:color w:val="auto"/>
        </w:rPr>
        <w:t xml:space="preserve">17) </w:t>
      </w:r>
      <w:r>
        <w:t xml:space="preserve">sporządzanie sprawozdawczości oraz przekazywanie jej właściwemu wojewodzie, </w:t>
      </w:r>
      <w:r>
        <w:br/>
        <w:t>w formie dokumentu elektronicznego, z zastosowaniem systemu teleinformatycznego.</w:t>
      </w:r>
    </w:p>
    <w:p w:rsidR="00414916" w:rsidRDefault="00414916" w:rsidP="009C7439">
      <w:pPr>
        <w:pStyle w:val="Default"/>
        <w:ind w:left="709" w:hanging="349"/>
        <w:jc w:val="both"/>
      </w:pPr>
    </w:p>
    <w:p w:rsidR="00414916" w:rsidRDefault="00414916" w:rsidP="009C7439">
      <w:pPr>
        <w:pStyle w:val="Default"/>
        <w:numPr>
          <w:ilvl w:val="0"/>
          <w:numId w:val="2"/>
        </w:numPr>
        <w:jc w:val="both"/>
      </w:pPr>
      <w:r>
        <w:t>W</w:t>
      </w:r>
      <w:r w:rsidRPr="00803B3D">
        <w:t xml:space="preserve"> § 7 ust. 3 otrzymuj</w:t>
      </w:r>
      <w:r>
        <w:t>e</w:t>
      </w:r>
      <w:r w:rsidRPr="00803B3D">
        <w:t xml:space="preserve"> brzmienie:</w:t>
      </w:r>
    </w:p>
    <w:p w:rsidR="00414916" w:rsidRPr="00803B3D" w:rsidRDefault="00414916" w:rsidP="00D65A98">
      <w:pPr>
        <w:pStyle w:val="Default"/>
        <w:ind w:left="360"/>
        <w:jc w:val="both"/>
      </w:pPr>
    </w:p>
    <w:p w:rsidR="00414916" w:rsidRPr="00803B3D" w:rsidRDefault="00414916" w:rsidP="009C7439">
      <w:pPr>
        <w:pStyle w:val="Default"/>
        <w:ind w:left="360"/>
        <w:jc w:val="both"/>
      </w:pPr>
      <w:r>
        <w:t xml:space="preserve">3. </w:t>
      </w:r>
      <w:r w:rsidRPr="00803B3D">
        <w:t xml:space="preserve">Do zadań własnych </w:t>
      </w:r>
      <w:r>
        <w:t xml:space="preserve">Gminy Miasto Mrągowo </w:t>
      </w:r>
      <w:r w:rsidRPr="00803B3D">
        <w:t>z zakresu pomocy społecznej</w:t>
      </w:r>
      <w:r>
        <w:t>,</w:t>
      </w:r>
      <w:r w:rsidRPr="00803B3D">
        <w:t xml:space="preserve"> realizowanych przez </w:t>
      </w:r>
      <w:r>
        <w:t>Ośrodek</w:t>
      </w:r>
      <w:r w:rsidRPr="00803B3D">
        <w:t xml:space="preserve"> należy:</w:t>
      </w:r>
    </w:p>
    <w:p w:rsidR="00414916" w:rsidRPr="00803B3D" w:rsidRDefault="00414916" w:rsidP="009C743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3B3D">
        <w:rPr>
          <w:rFonts w:ascii="Times New Roman" w:hAnsi="Times New Roman"/>
          <w:sz w:val="24"/>
          <w:szCs w:val="24"/>
        </w:rPr>
        <w:t>przyznawanie i wypłacani</w:t>
      </w:r>
      <w:r>
        <w:rPr>
          <w:rFonts w:ascii="Times New Roman" w:hAnsi="Times New Roman"/>
          <w:sz w:val="24"/>
          <w:szCs w:val="24"/>
        </w:rPr>
        <w:t>e zasiłków specjalnych celowych,</w:t>
      </w:r>
    </w:p>
    <w:p w:rsidR="00414916" w:rsidRPr="00803B3D" w:rsidRDefault="00414916" w:rsidP="009C743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3B3D">
        <w:rPr>
          <w:rFonts w:ascii="Times New Roman" w:hAnsi="Times New Roman"/>
          <w:sz w:val="24"/>
          <w:szCs w:val="24"/>
        </w:rPr>
        <w:t>przyznawanie i wypłacanie pomocy na ekonomiczne usamodzielnienie w formie zasiłków, pożyczek oraz pomocy w natu</w:t>
      </w:r>
      <w:r>
        <w:rPr>
          <w:rFonts w:ascii="Times New Roman" w:hAnsi="Times New Roman"/>
          <w:sz w:val="24"/>
          <w:szCs w:val="24"/>
        </w:rPr>
        <w:t>rze,</w:t>
      </w:r>
    </w:p>
    <w:p w:rsidR="00414916" w:rsidRPr="00803B3D" w:rsidRDefault="00414916" w:rsidP="009C743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3B3D">
        <w:rPr>
          <w:rFonts w:ascii="Times New Roman" w:hAnsi="Times New Roman"/>
          <w:sz w:val="24"/>
          <w:szCs w:val="24"/>
        </w:rPr>
        <w:t>prowadzenie i zapewnienie miejsc w domach pomocy społecznej i ośrodkach wsparcia o zasięgu gminnym oraz kierowanie d</w:t>
      </w:r>
      <w:r>
        <w:rPr>
          <w:rFonts w:ascii="Times New Roman" w:hAnsi="Times New Roman"/>
          <w:sz w:val="24"/>
          <w:szCs w:val="24"/>
        </w:rPr>
        <w:t>o nich osób wymagających opieki,</w:t>
      </w:r>
    </w:p>
    <w:p w:rsidR="00414916" w:rsidRPr="00803B3D" w:rsidRDefault="00414916" w:rsidP="009C743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3B3D">
        <w:rPr>
          <w:rFonts w:ascii="Times New Roman" w:hAnsi="Times New Roman"/>
          <w:sz w:val="24"/>
          <w:szCs w:val="24"/>
        </w:rPr>
        <w:t xml:space="preserve">opracowanie i </w:t>
      </w:r>
      <w:r>
        <w:rPr>
          <w:rFonts w:ascii="Times New Roman" w:hAnsi="Times New Roman"/>
          <w:sz w:val="24"/>
          <w:szCs w:val="24"/>
        </w:rPr>
        <w:t>realizacja projektów socjalnych,</w:t>
      </w:r>
    </w:p>
    <w:p w:rsidR="00414916" w:rsidRPr="00803B3D" w:rsidRDefault="00414916" w:rsidP="009C743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3B3D">
        <w:rPr>
          <w:rFonts w:ascii="Times New Roman" w:hAnsi="Times New Roman"/>
          <w:sz w:val="24"/>
          <w:szCs w:val="24"/>
        </w:rPr>
        <w:t xml:space="preserve">podejmowanie innych zadań z zakresu pomocy społecznej wynikających </w:t>
      </w:r>
      <w:r>
        <w:rPr>
          <w:rFonts w:ascii="Times New Roman" w:hAnsi="Times New Roman"/>
          <w:sz w:val="24"/>
          <w:szCs w:val="24"/>
        </w:rPr>
        <w:br/>
      </w:r>
      <w:r w:rsidRPr="00803B3D">
        <w:rPr>
          <w:rFonts w:ascii="Times New Roman" w:hAnsi="Times New Roman"/>
          <w:sz w:val="24"/>
          <w:szCs w:val="24"/>
        </w:rPr>
        <w:t xml:space="preserve">z rozeznanych potrzeb gminy, w tym tworzenie i </w:t>
      </w:r>
      <w:r>
        <w:rPr>
          <w:rFonts w:ascii="Times New Roman" w:hAnsi="Times New Roman"/>
          <w:sz w:val="24"/>
          <w:szCs w:val="24"/>
        </w:rPr>
        <w:t>realizacja programów osłonowych,</w:t>
      </w:r>
    </w:p>
    <w:p w:rsidR="00414916" w:rsidRPr="00803B3D" w:rsidRDefault="00414916" w:rsidP="009C743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3B3D">
        <w:rPr>
          <w:rFonts w:ascii="Times New Roman" w:hAnsi="Times New Roman"/>
          <w:sz w:val="24"/>
          <w:szCs w:val="24"/>
        </w:rPr>
        <w:t xml:space="preserve">współpraca z powiatowym urzędem pracy w zakresie upowszechniania ofert pracy oraz informacji o wolnych miejscach pracy, upowszechniania informacji </w:t>
      </w:r>
      <w:r>
        <w:rPr>
          <w:rFonts w:ascii="Times New Roman" w:hAnsi="Times New Roman"/>
          <w:sz w:val="24"/>
          <w:szCs w:val="24"/>
        </w:rPr>
        <w:br/>
      </w:r>
      <w:r w:rsidRPr="00803B3D">
        <w:rPr>
          <w:rFonts w:ascii="Times New Roman" w:hAnsi="Times New Roman"/>
          <w:sz w:val="24"/>
          <w:szCs w:val="24"/>
        </w:rPr>
        <w:t xml:space="preserve">o usługach poradnictwa zawodowego i o szkoleniach oraz realizacji Programu Aktywizacja i Integracja, o którym mowa w przepisach o promocji zatrudnienia </w:t>
      </w:r>
      <w:r>
        <w:rPr>
          <w:rFonts w:ascii="Times New Roman" w:hAnsi="Times New Roman"/>
          <w:sz w:val="24"/>
          <w:szCs w:val="24"/>
        </w:rPr>
        <w:br/>
      </w:r>
      <w:r w:rsidRPr="00803B3D">
        <w:rPr>
          <w:rFonts w:ascii="Times New Roman" w:hAnsi="Times New Roman"/>
          <w:sz w:val="24"/>
          <w:szCs w:val="24"/>
        </w:rPr>
        <w:t>i instytucjach rynku pracy</w:t>
      </w:r>
      <w:r>
        <w:rPr>
          <w:rFonts w:ascii="Times New Roman" w:hAnsi="Times New Roman"/>
          <w:sz w:val="24"/>
          <w:szCs w:val="24"/>
        </w:rPr>
        <w:t>.</w:t>
      </w:r>
    </w:p>
    <w:p w:rsidR="00414916" w:rsidRPr="00803B3D" w:rsidRDefault="00414916" w:rsidP="009C7439">
      <w:pPr>
        <w:pStyle w:val="Default"/>
        <w:ind w:left="360"/>
        <w:jc w:val="both"/>
      </w:pPr>
    </w:p>
    <w:p w:rsidR="00414916" w:rsidRDefault="00414916" w:rsidP="009C7439">
      <w:pPr>
        <w:pStyle w:val="Default"/>
        <w:numPr>
          <w:ilvl w:val="0"/>
          <w:numId w:val="2"/>
        </w:numPr>
        <w:jc w:val="both"/>
      </w:pPr>
      <w:r>
        <w:t>W § 7 ust. 4 punkty 3), 5) i 6) otrzymują brzmienie:</w:t>
      </w:r>
    </w:p>
    <w:p w:rsidR="00414916" w:rsidRDefault="00414916" w:rsidP="00D65A98">
      <w:pPr>
        <w:pStyle w:val="Default"/>
        <w:ind w:left="360"/>
        <w:jc w:val="both"/>
      </w:pPr>
    </w:p>
    <w:p w:rsidR="00414916" w:rsidRDefault="00414916" w:rsidP="009C7439">
      <w:pPr>
        <w:pStyle w:val="Default"/>
        <w:ind w:left="709" w:hanging="349"/>
        <w:jc w:val="both"/>
      </w:pPr>
      <w:r>
        <w:t>3) prowadzenie i rozwój infrastruktury ośrodków wsparcia dla osób z zaburzeniami  psychicznymi,</w:t>
      </w:r>
    </w:p>
    <w:p w:rsidR="00414916" w:rsidRDefault="00414916" w:rsidP="009C7439">
      <w:pPr>
        <w:pStyle w:val="Default"/>
        <w:ind w:left="709" w:hanging="349"/>
        <w:jc w:val="both"/>
      </w:pPr>
      <w:r>
        <w:t>5)  przyznawanie i wypłacanie zasiłków celowych, a także udzielanie schronienia, posiłku oraz niezbędnego ubrania cudzoziemcom, o których mowa w art. 5a ustawy o pomocy społecznej,</w:t>
      </w:r>
    </w:p>
    <w:p w:rsidR="00414916" w:rsidRDefault="00414916" w:rsidP="009C7439">
      <w:pPr>
        <w:pStyle w:val="Default"/>
        <w:ind w:left="709" w:hanging="349"/>
        <w:jc w:val="both"/>
      </w:pPr>
      <w:r>
        <w:t>6) przyznawanie i wypłacanie zasiłków celowych, a także udzielanie schronienia oraz zapewnianie posiłku i niezbędnego ubrania cudzoziemcom, którym udzielono zgody na pobyt ze względów humanitarnych lub zgody na pobyt tolerowany na terytorium Rzeczypospolitej Polskiej.</w:t>
      </w:r>
    </w:p>
    <w:p w:rsidR="00414916" w:rsidRDefault="00414916" w:rsidP="009C7439">
      <w:pPr>
        <w:pStyle w:val="Default"/>
        <w:jc w:val="both"/>
      </w:pPr>
    </w:p>
    <w:p w:rsidR="00414916" w:rsidRPr="00803B3D" w:rsidRDefault="00414916" w:rsidP="009C7439">
      <w:pPr>
        <w:pStyle w:val="Default"/>
        <w:numPr>
          <w:ilvl w:val="0"/>
          <w:numId w:val="2"/>
        </w:numPr>
        <w:jc w:val="both"/>
      </w:pPr>
      <w:r>
        <w:t>W § 7 ust. 6 dodaje się punkty</w:t>
      </w:r>
      <w:r w:rsidRPr="00803B3D">
        <w:t xml:space="preserve"> 6-10 o treści:</w:t>
      </w:r>
    </w:p>
    <w:p w:rsidR="00414916" w:rsidRPr="00D40746" w:rsidRDefault="00414916" w:rsidP="009C7439">
      <w:pPr>
        <w:pStyle w:val="Default"/>
        <w:ind w:left="360"/>
        <w:jc w:val="both"/>
      </w:pPr>
    </w:p>
    <w:p w:rsidR="00414916" w:rsidRDefault="00414916" w:rsidP="009C7439">
      <w:pPr>
        <w:pStyle w:val="Default"/>
        <w:ind w:left="709" w:hanging="349"/>
        <w:jc w:val="both"/>
      </w:pPr>
      <w:r w:rsidRPr="00D40746">
        <w:t>6)</w:t>
      </w:r>
      <w:bookmarkStart w:id="0" w:name="_GoBack"/>
      <w:bookmarkEnd w:id="0"/>
      <w:r w:rsidRPr="00D40746">
        <w:t xml:space="preserve"> </w:t>
      </w:r>
      <w:r>
        <w:t xml:space="preserve">prowadzenie spraw i wydawanie decyzji administracyjnych dotyczących przyznawania dodatku energetycznego, w oparciu o ustawę z dnia 10 kwietnia 1997 r. Prawo energetyczne (t.j. Dz. U. z 2017 r., poz. 220) oraz uchwałę Rady Miejskiej </w:t>
      </w:r>
      <w:r>
        <w:br/>
        <w:t>w Mrągowie,</w:t>
      </w:r>
    </w:p>
    <w:p w:rsidR="00414916" w:rsidRDefault="00414916" w:rsidP="009C7439">
      <w:pPr>
        <w:pStyle w:val="Default"/>
        <w:ind w:left="709" w:hanging="349"/>
        <w:jc w:val="both"/>
      </w:pPr>
      <w:r>
        <w:t xml:space="preserve">7) realizowanie zadań wynikających z ustawy z dnia 4 kwietnia 2014 r. o ustaleniu </w:t>
      </w:r>
      <w:r>
        <w:br/>
        <w:t xml:space="preserve">i wypłacie zasiłków dla opiekunów (t.j. Dz. U z 2016 r., poz. 162 z późn. zm.), </w:t>
      </w:r>
      <w:r>
        <w:br/>
        <w:t>w oparciu o upoważnienie Burmistrza Miasta Mrągowa,</w:t>
      </w:r>
    </w:p>
    <w:p w:rsidR="00414916" w:rsidRPr="00D40746" w:rsidRDefault="00414916" w:rsidP="00A3792E">
      <w:pPr>
        <w:pStyle w:val="Default"/>
        <w:ind w:left="709" w:hanging="349"/>
        <w:jc w:val="both"/>
      </w:pPr>
      <w:r>
        <w:t xml:space="preserve">8) </w:t>
      </w:r>
      <w:r w:rsidRPr="00D40746">
        <w:t>realizowanie zadań wynikających z ustawy z dnia 5 grudnia 2014 r. o Karcie Dużej Rodziny (t.j. Dz. U. z 2016 r., poz. 785 z późn. zm.), w oparciu o upoważnienie Burmistrza Miasta Mrągowa,</w:t>
      </w:r>
    </w:p>
    <w:p w:rsidR="00414916" w:rsidRDefault="00414916" w:rsidP="003A6A18">
      <w:pPr>
        <w:pStyle w:val="Default"/>
        <w:ind w:left="709" w:hanging="349"/>
        <w:jc w:val="both"/>
      </w:pPr>
      <w:r>
        <w:t>9</w:t>
      </w:r>
      <w:r w:rsidRPr="00D40746">
        <w:t xml:space="preserve">) realizowanie zadań  wynikających z ustawy z dnia z dnia 11 lutego 2016 r. o pomocy państwa w wychowywaniu dzieci (Dz. U. z 2016 r., poz. 195 z późn. zm.), w oparciu </w:t>
      </w:r>
      <w:r>
        <w:br/>
      </w:r>
      <w:r w:rsidRPr="00D40746">
        <w:t>o upoważnienie Burmistrza Miasta Mrągowa,</w:t>
      </w:r>
    </w:p>
    <w:p w:rsidR="00414916" w:rsidRPr="00D40746" w:rsidRDefault="00414916" w:rsidP="003A6A18">
      <w:pPr>
        <w:pStyle w:val="Default"/>
        <w:ind w:left="709" w:hanging="349"/>
        <w:jc w:val="both"/>
      </w:pPr>
      <w:r>
        <w:t xml:space="preserve">10) realizowanie zadań wynikających z ustawy z </w:t>
      </w:r>
      <w:r w:rsidRPr="00D40746">
        <w:t>dnia 4 listopada 2016 r. o wsparciu kobiet w ciąży i rodzin „Za życiem” (Dz. U. z 2016 r., poz. 1860</w:t>
      </w:r>
      <w:r>
        <w:t xml:space="preserve">), w oparciu </w:t>
      </w:r>
      <w:r>
        <w:br/>
        <w:t xml:space="preserve">o upoważnienie Burmistrza Miasta Mrągowa, poprzez koordynację poradnictwa </w:t>
      </w:r>
      <w:r>
        <w:br/>
        <w:t xml:space="preserve">dla kobiet o którym mowa w art. 8 ust. 1 ww. ustawy przez asystenta rodziny </w:t>
      </w:r>
      <w:r>
        <w:br/>
        <w:t>oraz przyznawanie i wypłacanie jednorazowego świadczenia.</w:t>
      </w:r>
    </w:p>
    <w:p w:rsidR="00414916" w:rsidRPr="00D40746" w:rsidRDefault="00414916" w:rsidP="003A6A18">
      <w:pPr>
        <w:pStyle w:val="Default"/>
        <w:ind w:left="709" w:hanging="349"/>
        <w:jc w:val="both"/>
      </w:pPr>
    </w:p>
    <w:p w:rsidR="00414916" w:rsidRDefault="00414916" w:rsidP="00683D08">
      <w:pPr>
        <w:pStyle w:val="Default"/>
        <w:ind w:left="709" w:hanging="709"/>
        <w:jc w:val="center"/>
        <w:rPr>
          <w:b/>
          <w:bCs/>
        </w:rPr>
      </w:pPr>
      <w:r w:rsidRPr="00D40746">
        <w:rPr>
          <w:b/>
          <w:bCs/>
        </w:rPr>
        <w:t>§ 2.</w:t>
      </w:r>
    </w:p>
    <w:p w:rsidR="00414916" w:rsidRPr="00D40746" w:rsidRDefault="00414916" w:rsidP="00683D08">
      <w:pPr>
        <w:pStyle w:val="Default"/>
        <w:ind w:left="709" w:hanging="709"/>
        <w:jc w:val="center"/>
      </w:pPr>
    </w:p>
    <w:p w:rsidR="00414916" w:rsidRPr="00D40746" w:rsidRDefault="00414916" w:rsidP="00991283">
      <w:pPr>
        <w:pStyle w:val="Default"/>
        <w:ind w:left="567" w:hanging="567"/>
        <w:jc w:val="both"/>
      </w:pPr>
      <w:r w:rsidRPr="00D40746">
        <w:t>Wykonanie uchwały powierza się Burmistrzowi Miasta Mrągowa.</w:t>
      </w:r>
    </w:p>
    <w:p w:rsidR="00414916" w:rsidRDefault="00414916" w:rsidP="00ED1433">
      <w:pPr>
        <w:pStyle w:val="Default"/>
        <w:ind w:left="709" w:hanging="709"/>
        <w:jc w:val="both"/>
      </w:pPr>
    </w:p>
    <w:p w:rsidR="00414916" w:rsidRDefault="00414916" w:rsidP="00683D08">
      <w:pPr>
        <w:pStyle w:val="Default"/>
        <w:ind w:left="709" w:hanging="709"/>
        <w:jc w:val="center"/>
        <w:rPr>
          <w:b/>
          <w:bCs/>
        </w:rPr>
      </w:pPr>
      <w:r w:rsidRPr="00D40746">
        <w:rPr>
          <w:b/>
          <w:bCs/>
        </w:rPr>
        <w:t>§ 3.</w:t>
      </w:r>
    </w:p>
    <w:p w:rsidR="00414916" w:rsidRPr="00D40746" w:rsidRDefault="00414916" w:rsidP="00683D08">
      <w:pPr>
        <w:pStyle w:val="Default"/>
        <w:ind w:left="709" w:hanging="709"/>
        <w:jc w:val="center"/>
      </w:pPr>
    </w:p>
    <w:p w:rsidR="00414916" w:rsidRDefault="00414916" w:rsidP="00683D08">
      <w:pPr>
        <w:pStyle w:val="Default"/>
        <w:jc w:val="both"/>
      </w:pPr>
      <w:r w:rsidRPr="00D40746">
        <w:rPr>
          <w:bCs/>
        </w:rPr>
        <w:t>U</w:t>
      </w:r>
      <w:r w:rsidRPr="00D40746">
        <w:t>chwała wchodzi w życie po upływie 14 dni od daty ogłoszenia w Dzienniku Urzędowym Województwa Warmińsko – Mazurskiego.</w:t>
      </w:r>
    </w:p>
    <w:p w:rsidR="00414916" w:rsidRDefault="00414916" w:rsidP="00683D08">
      <w:pPr>
        <w:pStyle w:val="Default"/>
        <w:jc w:val="both"/>
      </w:pPr>
    </w:p>
    <w:p w:rsidR="00414916" w:rsidRDefault="00414916" w:rsidP="00683D08">
      <w:pPr>
        <w:pStyle w:val="Default"/>
        <w:jc w:val="both"/>
      </w:pPr>
    </w:p>
    <w:p w:rsidR="00414916" w:rsidRDefault="00414916" w:rsidP="00683D08">
      <w:pPr>
        <w:pStyle w:val="Default"/>
        <w:jc w:val="both"/>
      </w:pPr>
      <w:r>
        <w:t xml:space="preserve">                                                                                                  Przewodniczący Rady Miejskiej</w:t>
      </w:r>
    </w:p>
    <w:p w:rsidR="00414916" w:rsidRDefault="00414916" w:rsidP="00683D08">
      <w:pPr>
        <w:pStyle w:val="Default"/>
        <w:jc w:val="both"/>
      </w:pPr>
    </w:p>
    <w:p w:rsidR="00414916" w:rsidRPr="00D40746" w:rsidRDefault="00414916" w:rsidP="00683D08">
      <w:pPr>
        <w:pStyle w:val="Default"/>
        <w:jc w:val="both"/>
      </w:pPr>
      <w:r>
        <w:t xml:space="preserve">                                                                                                               Tadeusz Orzoł</w:t>
      </w:r>
    </w:p>
    <w:sectPr w:rsidR="00414916" w:rsidRPr="00D40746" w:rsidSect="00605C8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916" w:rsidRDefault="00414916" w:rsidP="00605C8F">
      <w:r>
        <w:separator/>
      </w:r>
    </w:p>
  </w:endnote>
  <w:endnote w:type="continuationSeparator" w:id="0">
    <w:p w:rsidR="00414916" w:rsidRDefault="00414916" w:rsidP="00605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916" w:rsidRDefault="00414916" w:rsidP="00605C8F">
      <w:r>
        <w:separator/>
      </w:r>
    </w:p>
  </w:footnote>
  <w:footnote w:type="continuationSeparator" w:id="0">
    <w:p w:rsidR="00414916" w:rsidRDefault="00414916" w:rsidP="00605C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06CA4"/>
    <w:multiLevelType w:val="hybridMultilevel"/>
    <w:tmpl w:val="45B83A9C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7D470F4"/>
    <w:multiLevelType w:val="hybridMultilevel"/>
    <w:tmpl w:val="E2E8736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999720D"/>
    <w:multiLevelType w:val="hybridMultilevel"/>
    <w:tmpl w:val="49743ADA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6BC817E9"/>
    <w:multiLevelType w:val="hybridMultilevel"/>
    <w:tmpl w:val="4FF49C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595C75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6C2F"/>
    <w:rsid w:val="00050861"/>
    <w:rsid w:val="000F1A65"/>
    <w:rsid w:val="001071D1"/>
    <w:rsid w:val="001255D6"/>
    <w:rsid w:val="00146659"/>
    <w:rsid w:val="00164CC2"/>
    <w:rsid w:val="001A13F4"/>
    <w:rsid w:val="002B4C7D"/>
    <w:rsid w:val="002B607E"/>
    <w:rsid w:val="002C1E21"/>
    <w:rsid w:val="003135C2"/>
    <w:rsid w:val="00324861"/>
    <w:rsid w:val="003432E3"/>
    <w:rsid w:val="00375380"/>
    <w:rsid w:val="003977A0"/>
    <w:rsid w:val="003A6A18"/>
    <w:rsid w:val="003C63D7"/>
    <w:rsid w:val="00414916"/>
    <w:rsid w:val="004B5B26"/>
    <w:rsid w:val="004C035A"/>
    <w:rsid w:val="00547F26"/>
    <w:rsid w:val="005D3978"/>
    <w:rsid w:val="005D6027"/>
    <w:rsid w:val="005F76B0"/>
    <w:rsid w:val="00605C8F"/>
    <w:rsid w:val="00661843"/>
    <w:rsid w:val="00683D08"/>
    <w:rsid w:val="0069345F"/>
    <w:rsid w:val="00697D87"/>
    <w:rsid w:val="006A38C8"/>
    <w:rsid w:val="00777E58"/>
    <w:rsid w:val="007C3C9A"/>
    <w:rsid w:val="007F594F"/>
    <w:rsid w:val="00800AE3"/>
    <w:rsid w:val="00803B3D"/>
    <w:rsid w:val="008318CA"/>
    <w:rsid w:val="00895A88"/>
    <w:rsid w:val="00911A29"/>
    <w:rsid w:val="00914779"/>
    <w:rsid w:val="009832FF"/>
    <w:rsid w:val="00991283"/>
    <w:rsid w:val="009C73F4"/>
    <w:rsid w:val="009C7439"/>
    <w:rsid w:val="009D3E43"/>
    <w:rsid w:val="00A3792E"/>
    <w:rsid w:val="00AF6D43"/>
    <w:rsid w:val="00B0156E"/>
    <w:rsid w:val="00B33964"/>
    <w:rsid w:val="00B639EA"/>
    <w:rsid w:val="00B87493"/>
    <w:rsid w:val="00BB3098"/>
    <w:rsid w:val="00BB3923"/>
    <w:rsid w:val="00C22922"/>
    <w:rsid w:val="00C26C2F"/>
    <w:rsid w:val="00C71EFA"/>
    <w:rsid w:val="00CE26A6"/>
    <w:rsid w:val="00D40746"/>
    <w:rsid w:val="00D65A98"/>
    <w:rsid w:val="00DC0CB3"/>
    <w:rsid w:val="00DF0407"/>
    <w:rsid w:val="00E15DBD"/>
    <w:rsid w:val="00E469E1"/>
    <w:rsid w:val="00E95F80"/>
    <w:rsid w:val="00ED1433"/>
    <w:rsid w:val="00F87EB1"/>
    <w:rsid w:val="00FE0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C2F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26C2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605C8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05C8F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605C8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05C8F"/>
    <w:rPr>
      <w:rFonts w:ascii="Times New Roman" w:hAnsi="Times New Roman" w:cs="Times New Roman"/>
      <w:sz w:val="20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2C1E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rsid w:val="00BB3923"/>
    <w:rPr>
      <w:rFonts w:cs="Times New Roman"/>
      <w:color w:val="0000FF"/>
      <w:u w:val="single"/>
    </w:rPr>
  </w:style>
  <w:style w:type="character" w:customStyle="1" w:styleId="alb">
    <w:name w:val="a_lb"/>
    <w:basedOn w:val="DefaultParagraphFont"/>
    <w:uiPriority w:val="99"/>
    <w:rsid w:val="00803B3D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B30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3098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47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47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47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47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7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471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47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471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471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471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247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471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2471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2471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24713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2471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2471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2471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2471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2471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2471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2471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110</TotalTime>
  <Pages>3</Pages>
  <Words>1083</Words>
  <Characters>6499</Characters>
  <Application>Microsoft Office Outlook</Application>
  <DocSecurity>0</DocSecurity>
  <Lines>0</Lines>
  <Paragraphs>0</Paragraphs>
  <ScaleCrop>false</ScaleCrop>
  <Company>MOPS-SPŚ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Uchwała Nr </dc:title>
  <dc:subject/>
  <dc:creator>Tomasz Bałdyga</dc:creator>
  <cp:keywords/>
  <dc:description/>
  <cp:lastModifiedBy>samsel</cp:lastModifiedBy>
  <cp:revision>8</cp:revision>
  <cp:lastPrinted>2017-02-21T12:26:00Z</cp:lastPrinted>
  <dcterms:created xsi:type="dcterms:W3CDTF">2017-02-21T11:46:00Z</dcterms:created>
  <dcterms:modified xsi:type="dcterms:W3CDTF">2017-02-21T13:43:00Z</dcterms:modified>
</cp:coreProperties>
</file>